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64C54" w14:textId="77777777" w:rsidR="00AE167C" w:rsidRDefault="00AE167C" w:rsidP="00DF5467">
      <w:pPr>
        <w:jc w:val="center"/>
      </w:pPr>
    </w:p>
    <w:p w14:paraId="1971A116" w14:textId="51FD550F" w:rsidR="00650CA0" w:rsidRPr="00DF5467" w:rsidRDefault="00850CE0" w:rsidP="00DF5467">
      <w:pPr>
        <w:jc w:val="center"/>
        <w:rPr>
          <w:sz w:val="32"/>
          <w:szCs w:val="32"/>
          <w:u w:val="single"/>
        </w:rPr>
      </w:pPr>
      <w:proofErr w:type="gramStart"/>
      <w:r w:rsidRPr="00DF5467">
        <w:rPr>
          <w:sz w:val="32"/>
          <w:szCs w:val="32"/>
          <w:u w:val="single"/>
        </w:rPr>
        <w:t>one</w:t>
      </w:r>
      <w:proofErr w:type="gramEnd"/>
      <w:r w:rsidRPr="00DF5467">
        <w:rPr>
          <w:sz w:val="32"/>
          <w:szCs w:val="32"/>
          <w:u w:val="single"/>
        </w:rPr>
        <w:t>-day</w:t>
      </w:r>
      <w:r w:rsidR="00650CA0" w:rsidRPr="00DF5467">
        <w:rPr>
          <w:sz w:val="32"/>
          <w:szCs w:val="32"/>
          <w:u w:val="single"/>
        </w:rPr>
        <w:t xml:space="preserve"> LANDSCAPE PHOTOGRAPHY WORKSHOP</w:t>
      </w:r>
    </w:p>
    <w:p w14:paraId="7EB508F8" w14:textId="30BA3A36" w:rsidR="00DF5467" w:rsidRPr="00A633B8" w:rsidRDefault="00DF5467" w:rsidP="00DF5467">
      <w:pPr>
        <w:jc w:val="center"/>
      </w:pPr>
    </w:p>
    <w:p w14:paraId="1616E754" w14:textId="7357FA03" w:rsidR="00DF5467" w:rsidRPr="00DF5467" w:rsidRDefault="00DF5467" w:rsidP="00DF5467">
      <w:pPr>
        <w:jc w:val="center"/>
        <w:rPr>
          <w:sz w:val="28"/>
          <w:szCs w:val="28"/>
        </w:rPr>
      </w:pPr>
      <w:proofErr w:type="gramStart"/>
      <w:r w:rsidRPr="00DF5467">
        <w:rPr>
          <w:sz w:val="28"/>
          <w:szCs w:val="28"/>
        </w:rPr>
        <w:t>A short but complete one-day course in landscape photography.</w:t>
      </w:r>
      <w:proofErr w:type="gramEnd"/>
    </w:p>
    <w:p w14:paraId="373D7C2B" w14:textId="1C2692EA" w:rsidR="00AE167C" w:rsidRPr="00A633B8" w:rsidRDefault="00AE167C" w:rsidP="00DF5467">
      <w:pPr>
        <w:tabs>
          <w:tab w:val="left" w:pos="3072"/>
        </w:tabs>
        <w:jc w:val="center"/>
      </w:pPr>
    </w:p>
    <w:p w14:paraId="166E3788" w14:textId="445E7875" w:rsidR="00650CA0" w:rsidRDefault="00DF5467" w:rsidP="00DF546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9-4:30, </w:t>
      </w:r>
      <w:r w:rsidR="00850CE0">
        <w:rPr>
          <w:sz w:val="32"/>
          <w:szCs w:val="32"/>
        </w:rPr>
        <w:t xml:space="preserve">Saturday </w:t>
      </w:r>
      <w:r w:rsidR="00AE167C">
        <w:rPr>
          <w:sz w:val="32"/>
          <w:szCs w:val="32"/>
        </w:rPr>
        <w:t xml:space="preserve">October </w:t>
      </w:r>
      <w:r>
        <w:rPr>
          <w:sz w:val="32"/>
          <w:szCs w:val="32"/>
        </w:rPr>
        <w:t xml:space="preserve">31 </w:t>
      </w:r>
      <w:r w:rsidR="00C2353B">
        <w:rPr>
          <w:sz w:val="32"/>
          <w:szCs w:val="32"/>
        </w:rPr>
        <w:t xml:space="preserve"> </w:t>
      </w:r>
      <w:r w:rsidR="00C2353B" w:rsidRPr="00C2353B">
        <w:rPr>
          <w:sz w:val="32"/>
          <w:szCs w:val="32"/>
        </w:rPr>
        <w:t>(and/or</w:t>
      </w:r>
      <w:proofErr w:type="gramStart"/>
      <w:r w:rsidR="00C2353B" w:rsidRPr="00C2353B">
        <w:rPr>
          <w:sz w:val="32"/>
          <w:szCs w:val="32"/>
        </w:rPr>
        <w:t>)</w:t>
      </w:r>
      <w:r w:rsidRPr="00C2353B">
        <w:rPr>
          <w:sz w:val="32"/>
          <w:szCs w:val="32"/>
        </w:rPr>
        <w:t xml:space="preserve"> </w:t>
      </w:r>
      <w:r w:rsidR="00C2353B">
        <w:rPr>
          <w:sz w:val="32"/>
          <w:szCs w:val="32"/>
        </w:rPr>
        <w:t xml:space="preserve"> </w:t>
      </w:r>
      <w:r>
        <w:rPr>
          <w:sz w:val="32"/>
          <w:szCs w:val="32"/>
        </w:rPr>
        <w:t>November</w:t>
      </w:r>
      <w:proofErr w:type="gramEnd"/>
      <w:r>
        <w:rPr>
          <w:sz w:val="32"/>
          <w:szCs w:val="32"/>
        </w:rPr>
        <w:t xml:space="preserve"> 15</w:t>
      </w:r>
      <w:r w:rsidR="00AE167C">
        <w:rPr>
          <w:sz w:val="32"/>
          <w:szCs w:val="32"/>
        </w:rPr>
        <w:t>, 201</w:t>
      </w:r>
      <w:r>
        <w:rPr>
          <w:sz w:val="32"/>
          <w:szCs w:val="32"/>
        </w:rPr>
        <w:t>5</w:t>
      </w:r>
      <w:r w:rsidR="00AE167C">
        <w:rPr>
          <w:sz w:val="32"/>
          <w:szCs w:val="32"/>
        </w:rPr>
        <w:t>.</w:t>
      </w:r>
    </w:p>
    <w:p w14:paraId="18A94E6C" w14:textId="77777777" w:rsidR="00AB66B6" w:rsidRPr="00A633B8" w:rsidRDefault="00AB66B6" w:rsidP="00DF5467">
      <w:pPr>
        <w:jc w:val="center"/>
      </w:pPr>
    </w:p>
    <w:p w14:paraId="18A7447A" w14:textId="5A617729" w:rsidR="00650CA0" w:rsidRPr="00DF5467" w:rsidRDefault="00DF5467" w:rsidP="00DF5467">
      <w:pPr>
        <w:jc w:val="center"/>
        <w:rPr>
          <w:b/>
        </w:rPr>
      </w:pPr>
      <w:r w:rsidRPr="00DF5467">
        <w:rPr>
          <w:b/>
        </w:rPr>
        <w:t>MORNING:</w:t>
      </w:r>
      <w:r w:rsidR="00650CA0" w:rsidRPr="00DF5467">
        <w:rPr>
          <w:b/>
        </w:rPr>
        <w:t xml:space="preserve"> 9-12</w:t>
      </w:r>
      <w:r>
        <w:rPr>
          <w:b/>
        </w:rPr>
        <w:t>:30</w:t>
      </w:r>
      <w:r w:rsidR="00650CA0" w:rsidRPr="00DF5467">
        <w:rPr>
          <w:b/>
        </w:rPr>
        <w:t xml:space="preserve"> </w:t>
      </w:r>
      <w:r>
        <w:rPr>
          <w:b/>
        </w:rPr>
        <w:t>am</w:t>
      </w:r>
      <w:r w:rsidR="00650CA0" w:rsidRPr="00DF5467">
        <w:rPr>
          <w:b/>
        </w:rPr>
        <w:t xml:space="preserve">: </w:t>
      </w:r>
      <w:r>
        <w:rPr>
          <w:b/>
        </w:rPr>
        <w:t>THE ESSENTIALS</w:t>
      </w:r>
      <w:r w:rsidR="00850CE0" w:rsidRPr="00DF5467">
        <w:rPr>
          <w:b/>
        </w:rPr>
        <w:t xml:space="preserve"> – </w:t>
      </w:r>
      <w:r w:rsidR="00AE167C" w:rsidRPr="00DF5467">
        <w:rPr>
          <w:b/>
        </w:rPr>
        <w:t>inside</w:t>
      </w:r>
      <w:r w:rsidR="00850CE0" w:rsidRPr="00DF5467">
        <w:rPr>
          <w:b/>
        </w:rPr>
        <w:t>, at</w:t>
      </w:r>
      <w:r w:rsidR="002A0236" w:rsidRPr="00DF5467">
        <w:rPr>
          <w:b/>
        </w:rPr>
        <w:t xml:space="preserve"> my studio</w:t>
      </w:r>
      <w:r w:rsidR="00650CA0" w:rsidRPr="00DF5467">
        <w:rPr>
          <w:b/>
        </w:rPr>
        <w:t>:</w:t>
      </w:r>
    </w:p>
    <w:p w14:paraId="2325B78F" w14:textId="77777777" w:rsidR="00650CA0" w:rsidRDefault="00650CA0" w:rsidP="00DF5467">
      <w:pPr>
        <w:jc w:val="center"/>
      </w:pPr>
      <w:r w:rsidRPr="00650CA0">
        <w:t>1. Learning to see.</w:t>
      </w:r>
    </w:p>
    <w:p w14:paraId="78FFB4B3" w14:textId="1937B6EA" w:rsidR="00650CA0" w:rsidRPr="00650CA0" w:rsidRDefault="00650CA0" w:rsidP="00DF5467">
      <w:pPr>
        <w:jc w:val="center"/>
      </w:pPr>
      <w:r>
        <w:t xml:space="preserve">2. </w:t>
      </w:r>
      <w:r w:rsidR="00AE167C">
        <w:t xml:space="preserve">Equipment </w:t>
      </w:r>
      <w:r w:rsidR="00850CE0">
        <w:t>basics</w:t>
      </w:r>
      <w:r w:rsidR="00AE167C">
        <w:t>.</w:t>
      </w:r>
    </w:p>
    <w:p w14:paraId="04C4295F" w14:textId="77777777" w:rsidR="00650CA0" w:rsidRPr="00650CA0" w:rsidRDefault="00650CA0" w:rsidP="00DF5467">
      <w:pPr>
        <w:jc w:val="center"/>
      </w:pPr>
      <w:r>
        <w:t>3</w:t>
      </w:r>
      <w:r w:rsidRPr="00650CA0">
        <w:t>. Exposing properly.</w:t>
      </w:r>
    </w:p>
    <w:p w14:paraId="7473DC2D" w14:textId="77777777" w:rsidR="00650CA0" w:rsidRPr="00650CA0" w:rsidRDefault="00650CA0" w:rsidP="00DF5467">
      <w:pPr>
        <w:jc w:val="center"/>
      </w:pPr>
      <w:r>
        <w:t>4</w:t>
      </w:r>
      <w:r w:rsidRPr="00650CA0">
        <w:t>. Focusing carefully.</w:t>
      </w:r>
    </w:p>
    <w:p w14:paraId="1BD2B32B" w14:textId="77777777" w:rsidR="00650CA0" w:rsidRDefault="00650CA0" w:rsidP="00DF5467">
      <w:pPr>
        <w:jc w:val="center"/>
      </w:pPr>
      <w:r>
        <w:t>5</w:t>
      </w:r>
      <w:r w:rsidRPr="00650CA0">
        <w:t>. Composing thought</w:t>
      </w:r>
      <w:r>
        <w:t>ful</w:t>
      </w:r>
      <w:r w:rsidRPr="00650CA0">
        <w:t>ly.</w:t>
      </w:r>
    </w:p>
    <w:p w14:paraId="7D30462B" w14:textId="111F4179" w:rsidR="00650CA0" w:rsidRDefault="00650CA0" w:rsidP="00DF5467">
      <w:pPr>
        <w:jc w:val="center"/>
      </w:pPr>
      <w:r>
        <w:t>6. Understanding light and color.</w:t>
      </w:r>
    </w:p>
    <w:p w14:paraId="4000DFC0" w14:textId="77777777" w:rsidR="00650CA0" w:rsidRDefault="00650CA0" w:rsidP="00DF5467">
      <w:pPr>
        <w:jc w:val="center"/>
      </w:pPr>
    </w:p>
    <w:p w14:paraId="7C94939A" w14:textId="1F832B22" w:rsidR="00650CA0" w:rsidRPr="00DF5467" w:rsidRDefault="00DF5467" w:rsidP="00DF5467">
      <w:pPr>
        <w:jc w:val="center"/>
        <w:rPr>
          <w:b/>
        </w:rPr>
      </w:pPr>
      <w:r w:rsidRPr="00DF5467">
        <w:rPr>
          <w:b/>
        </w:rPr>
        <w:t>AFTERNOON:</w:t>
      </w:r>
      <w:r>
        <w:rPr>
          <w:b/>
        </w:rPr>
        <w:t xml:space="preserve"> </w:t>
      </w:r>
      <w:r w:rsidR="00650CA0" w:rsidRPr="00DF5467">
        <w:rPr>
          <w:b/>
        </w:rPr>
        <w:t>1</w:t>
      </w:r>
      <w:r>
        <w:rPr>
          <w:b/>
        </w:rPr>
        <w:t>:30</w:t>
      </w:r>
      <w:r w:rsidR="00650CA0" w:rsidRPr="00DF5467">
        <w:rPr>
          <w:b/>
        </w:rPr>
        <w:t>-4</w:t>
      </w:r>
      <w:r>
        <w:rPr>
          <w:b/>
        </w:rPr>
        <w:t>:30 pm</w:t>
      </w:r>
      <w:r w:rsidR="00650CA0" w:rsidRPr="00DF5467">
        <w:rPr>
          <w:b/>
        </w:rPr>
        <w:t xml:space="preserve">: </w:t>
      </w:r>
      <w:r>
        <w:rPr>
          <w:b/>
        </w:rPr>
        <w:t>THE PRACTICE</w:t>
      </w:r>
      <w:r w:rsidR="00850CE0" w:rsidRPr="00DF5467">
        <w:rPr>
          <w:b/>
        </w:rPr>
        <w:t xml:space="preserve"> – </w:t>
      </w:r>
      <w:r w:rsidR="00AE167C" w:rsidRPr="00DF5467">
        <w:rPr>
          <w:b/>
        </w:rPr>
        <w:t>outside.</w:t>
      </w:r>
    </w:p>
    <w:p w14:paraId="7D37F672" w14:textId="77777777" w:rsidR="00650CA0" w:rsidRDefault="00650CA0" w:rsidP="00DF5467">
      <w:pPr>
        <w:jc w:val="center"/>
      </w:pPr>
      <w:r>
        <w:t xml:space="preserve">After lunch we will go outside, and with patient personal guidance you will put everything into practice, using a simple, technical sequence that will become second nature, freeing you for aesthetic and artistic creativity, expressing your vision. </w:t>
      </w:r>
      <w:r w:rsidR="00AE167C">
        <w:t>We will explore how all the morning information is applied in actually taking pictures.</w:t>
      </w:r>
    </w:p>
    <w:p w14:paraId="66F677CF" w14:textId="77777777" w:rsidR="00AE167C" w:rsidRPr="00850CE0" w:rsidRDefault="00AE167C" w:rsidP="00DF5467">
      <w:pPr>
        <w:jc w:val="center"/>
        <w:rPr>
          <w:sz w:val="16"/>
          <w:szCs w:val="16"/>
        </w:rPr>
      </w:pPr>
    </w:p>
    <w:p w14:paraId="7EDE744B" w14:textId="0F783B57" w:rsidR="00850CE0" w:rsidRDefault="00850CE0" w:rsidP="00DF5467">
      <w:pPr>
        <w:jc w:val="center"/>
      </w:pPr>
      <w:proofErr w:type="gramStart"/>
      <w:r>
        <w:t>Limited to 6 students each session.</w:t>
      </w:r>
      <w:proofErr w:type="gramEnd"/>
    </w:p>
    <w:p w14:paraId="18FD03AE" w14:textId="77777777" w:rsidR="00347604" w:rsidRPr="00850CE0" w:rsidRDefault="00347604" w:rsidP="00DF5467">
      <w:pPr>
        <w:jc w:val="center"/>
        <w:rPr>
          <w:sz w:val="16"/>
          <w:szCs w:val="16"/>
        </w:rPr>
      </w:pPr>
    </w:p>
    <w:p w14:paraId="3D82E2EF" w14:textId="147B7DC3" w:rsidR="00347604" w:rsidRDefault="00347604" w:rsidP="00DF5467">
      <w:pPr>
        <w:jc w:val="center"/>
      </w:pPr>
      <w:r>
        <w:t>Full cou</w:t>
      </w:r>
      <w:r w:rsidR="00607FC1">
        <w:t xml:space="preserve">rse:  $150. </w:t>
      </w:r>
      <w:proofErr w:type="gramStart"/>
      <w:r w:rsidR="00607FC1">
        <w:t>during</w:t>
      </w:r>
      <w:proofErr w:type="gramEnd"/>
      <w:r w:rsidR="00607FC1">
        <w:t xml:space="preserve"> Open Studios</w:t>
      </w:r>
      <w:r w:rsidR="00DF5467">
        <w:t xml:space="preserve"> only</w:t>
      </w:r>
      <w:r>
        <w:t xml:space="preserve">.  </w:t>
      </w:r>
      <w:r w:rsidR="00DF5467">
        <w:t>(</w:t>
      </w:r>
      <w:r>
        <w:t>$1</w:t>
      </w:r>
      <w:r w:rsidR="00DF5467">
        <w:t>6</w:t>
      </w:r>
      <w:r>
        <w:t>5. thereafter</w:t>
      </w:r>
      <w:r w:rsidR="00DF5467">
        <w:t>)</w:t>
      </w:r>
    </w:p>
    <w:p w14:paraId="6148B18E" w14:textId="3607EC97" w:rsidR="00347604" w:rsidRDefault="00347604" w:rsidP="00DF5467">
      <w:pPr>
        <w:jc w:val="center"/>
      </w:pPr>
      <w:r>
        <w:t>Morning session only: $</w:t>
      </w:r>
      <w:r w:rsidR="00DF5467">
        <w:t>80</w:t>
      </w:r>
      <w:r>
        <w:t xml:space="preserve">. </w:t>
      </w:r>
      <w:proofErr w:type="gramStart"/>
      <w:r>
        <w:t>during</w:t>
      </w:r>
      <w:proofErr w:type="gramEnd"/>
      <w:r>
        <w:t xml:space="preserve"> Open Studios only.  </w:t>
      </w:r>
      <w:r w:rsidR="00DF5467">
        <w:t>(</w:t>
      </w:r>
      <w:r>
        <w:t>$90. thereafter</w:t>
      </w:r>
      <w:r w:rsidR="00DF5467">
        <w:t>)</w:t>
      </w:r>
    </w:p>
    <w:p w14:paraId="5AD7CDB0" w14:textId="77777777" w:rsidR="002A0236" w:rsidRPr="00850CE0" w:rsidRDefault="002A0236" w:rsidP="00DF5467">
      <w:pPr>
        <w:jc w:val="center"/>
        <w:rPr>
          <w:sz w:val="16"/>
          <w:szCs w:val="16"/>
        </w:rPr>
      </w:pPr>
    </w:p>
    <w:p w14:paraId="6C9B6F2F" w14:textId="4711151E" w:rsidR="00607FC1" w:rsidRDefault="00DF5467" w:rsidP="00DF5467">
      <w:pPr>
        <w:jc w:val="center"/>
      </w:pPr>
      <w:r>
        <w:t>T</w:t>
      </w:r>
      <w:r w:rsidR="002A0236">
        <w:t>uition is non-refundable unless the class is cancelled due to insufficient enrollment.</w:t>
      </w:r>
    </w:p>
    <w:p w14:paraId="42EA7C5F" w14:textId="759EF414" w:rsidR="00607FC1" w:rsidRDefault="00607FC1" w:rsidP="00DF5467">
      <w:pPr>
        <w:jc w:val="center"/>
      </w:pPr>
      <w:r>
        <w:t>Class will be rescheduled for inclement weather.</w:t>
      </w:r>
    </w:p>
    <w:p w14:paraId="23FAB3CA" w14:textId="4259AEFE" w:rsidR="002A0236" w:rsidRDefault="002A0236" w:rsidP="00DF5467">
      <w:pPr>
        <w:jc w:val="center"/>
      </w:pPr>
    </w:p>
    <w:p w14:paraId="32324D17" w14:textId="14CD17BA" w:rsidR="00AB66B6" w:rsidRDefault="00AB66B6" w:rsidP="00DF5467">
      <w:pPr>
        <w:jc w:val="center"/>
      </w:pPr>
      <w:r>
        <w:t>Chr</w:t>
      </w:r>
      <w:r w:rsidR="00DF5467">
        <w:t xml:space="preserve">is Brown, 4340 13 St, Boulder, </w:t>
      </w:r>
      <w:r>
        <w:t>303-449-7532</w:t>
      </w:r>
      <w:proofErr w:type="gramStart"/>
      <w:r>
        <w:t>,  cb@ChrisBrownPhotography.com</w:t>
      </w:r>
      <w:proofErr w:type="gramEnd"/>
    </w:p>
    <w:p w14:paraId="3CD08069" w14:textId="77777777" w:rsidR="00347604" w:rsidRDefault="00347604" w:rsidP="00DF5467">
      <w:pPr>
        <w:jc w:val="center"/>
      </w:pPr>
    </w:p>
    <w:p w14:paraId="25DAFE3C" w14:textId="5FBE895E" w:rsidR="00347604" w:rsidRDefault="00850CE0" w:rsidP="00DF5467">
      <w:pPr>
        <w:jc w:val="center"/>
      </w:pPr>
      <w:r>
        <w:t>------------------------------------------------------------------------------------------------------------</w:t>
      </w:r>
    </w:p>
    <w:p w14:paraId="5D57FF37" w14:textId="5401DC5D" w:rsidR="00AE167C" w:rsidRDefault="00DF5467" w:rsidP="00BC2755">
      <w:r>
        <w:t>PLEASE TEAR THIS OFF, MAIL OR EMAIL THIS INFORMATION TO ME</w:t>
      </w:r>
      <w:r w:rsidR="00BC2755">
        <w:t>,</w:t>
      </w:r>
      <w:bookmarkStart w:id="0" w:name="_GoBack"/>
      <w:bookmarkEnd w:id="0"/>
      <w:r w:rsidR="00BC2755">
        <w:t xml:space="preserve"> w/payment</w:t>
      </w:r>
      <w:r>
        <w:t>:</w:t>
      </w:r>
    </w:p>
    <w:p w14:paraId="63A552F5" w14:textId="77777777" w:rsidR="00DF5467" w:rsidRDefault="00DF5467" w:rsidP="00DF5467"/>
    <w:p w14:paraId="13E6BC65" w14:textId="6ECBE722" w:rsidR="00AE167C" w:rsidRDefault="00850CE0" w:rsidP="00DF5467">
      <w:r>
        <w:t>YES, please reserve me a space on this workshop. I am interested in:</w:t>
      </w:r>
    </w:p>
    <w:p w14:paraId="1F6EE98E" w14:textId="059B151A" w:rsidR="00850CE0" w:rsidRDefault="00850CE0" w:rsidP="00DF5467">
      <w:r>
        <w:t>_____Saturday, October 18, 2014</w:t>
      </w:r>
    </w:p>
    <w:p w14:paraId="4BB8872A" w14:textId="01262A68" w:rsidR="00850CE0" w:rsidRDefault="00850CE0" w:rsidP="00DF5467">
      <w:r>
        <w:t>_____Saturday, November 1, 2014</w:t>
      </w:r>
    </w:p>
    <w:p w14:paraId="130BDCC8" w14:textId="351001D1" w:rsidR="00DF5467" w:rsidRDefault="00850CE0" w:rsidP="00DF5467">
      <w:r>
        <w:t>_____</w:t>
      </w:r>
      <w:proofErr w:type="gramStart"/>
      <w:r>
        <w:t>either</w:t>
      </w:r>
      <w:proofErr w:type="gramEnd"/>
      <w:r>
        <w:t xml:space="preserve"> one is fine with me</w:t>
      </w:r>
      <w:r w:rsidR="00A633B8">
        <w:t xml:space="preserve">  (in case one day is cancelled)</w:t>
      </w:r>
    </w:p>
    <w:p w14:paraId="51A2110E" w14:textId="23CBBCD9" w:rsidR="00850CE0" w:rsidRDefault="00850CE0" w:rsidP="00DF5467">
      <w:r>
        <w:t>_____</w:t>
      </w:r>
      <w:proofErr w:type="gramStart"/>
      <w:r>
        <w:t>full</w:t>
      </w:r>
      <w:proofErr w:type="gramEnd"/>
      <w:r>
        <w:t xml:space="preserve"> day</w:t>
      </w:r>
      <w:r w:rsidR="00A633B8">
        <w:tab/>
      </w:r>
      <w:r w:rsidR="00A633B8">
        <w:tab/>
      </w:r>
      <w:r w:rsidR="00A633B8">
        <w:tab/>
      </w:r>
      <w:r>
        <w:t>_____morning only</w:t>
      </w:r>
    </w:p>
    <w:p w14:paraId="7C9A969D" w14:textId="77777777" w:rsidR="00A633B8" w:rsidRDefault="00A633B8" w:rsidP="00A633B8">
      <w:r>
        <w:t>_____</w:t>
      </w:r>
      <w:proofErr w:type="gramStart"/>
      <w:r>
        <w:t>one</w:t>
      </w:r>
      <w:proofErr w:type="gramEnd"/>
      <w:r>
        <w:t xml:space="preserve"> person</w:t>
      </w:r>
      <w:r>
        <w:tab/>
      </w:r>
      <w:r>
        <w:tab/>
        <w:t>_____2 persons  (10% discount for two people)</w:t>
      </w:r>
      <w:r>
        <w:tab/>
      </w:r>
    </w:p>
    <w:p w14:paraId="593E5F2A" w14:textId="77777777" w:rsidR="00A633B8" w:rsidRDefault="00A633B8" w:rsidP="00A633B8"/>
    <w:p w14:paraId="5F74EE36" w14:textId="5190FE7E" w:rsidR="00850CE0" w:rsidRDefault="000C06A7" w:rsidP="00A633B8">
      <w:r>
        <w:t>1-</w:t>
      </w:r>
      <w:r w:rsidR="00850CE0">
        <w:t>Name:</w:t>
      </w:r>
    </w:p>
    <w:p w14:paraId="422282B2" w14:textId="77777777" w:rsidR="00A633B8" w:rsidRDefault="00A633B8" w:rsidP="00A633B8"/>
    <w:p w14:paraId="23E3797A" w14:textId="0C827BA8" w:rsidR="00850CE0" w:rsidRDefault="000C06A7" w:rsidP="00A633B8">
      <w:r>
        <w:t>2-P</w:t>
      </w:r>
      <w:r w:rsidR="00850CE0">
        <w:t>hone:</w:t>
      </w:r>
    </w:p>
    <w:p w14:paraId="4280128C" w14:textId="77777777" w:rsidR="00A633B8" w:rsidRDefault="00A633B8" w:rsidP="00A633B8"/>
    <w:p w14:paraId="62CD7E2A" w14:textId="29853D38" w:rsidR="00650CA0" w:rsidRPr="00650CA0" w:rsidRDefault="000C06A7" w:rsidP="00A633B8">
      <w:r>
        <w:t>3-E</w:t>
      </w:r>
      <w:r w:rsidR="00850CE0">
        <w:t>mail:</w:t>
      </w:r>
    </w:p>
    <w:sectPr w:rsidR="00650CA0" w:rsidRPr="00650CA0" w:rsidSect="00BC2755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008" w:right="1440" w:bottom="100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D2DC48" w14:textId="77777777" w:rsidR="00DF5467" w:rsidRDefault="00DF5467" w:rsidP="00927443">
      <w:r>
        <w:separator/>
      </w:r>
    </w:p>
  </w:endnote>
  <w:endnote w:type="continuationSeparator" w:id="0">
    <w:p w14:paraId="178B1D91" w14:textId="77777777" w:rsidR="00DF5467" w:rsidRDefault="00DF5467" w:rsidP="00927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AF14C" w14:textId="77777777" w:rsidR="00DF5467" w:rsidRDefault="00DF5467">
    <w:pPr>
      <w:pStyle w:val="Footer"/>
    </w:pPr>
    <w:sdt>
      <w:sdtPr>
        <w:id w:val="969400743"/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85ED6" w14:textId="77777777" w:rsidR="00DF5467" w:rsidRDefault="00DF5467">
    <w:pPr>
      <w:pStyle w:val="Footer"/>
    </w:pPr>
    <w:r>
      <w:rPr>
        <w:noProof/>
      </w:rPr>
      <w:drawing>
        <wp:inline distT="0" distB="0" distL="0" distR="0" wp14:anchorId="5BB1197E" wp14:editId="342BEA04">
          <wp:extent cx="5420360" cy="403860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FOOTER onl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0360" cy="403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6E0BFF" w14:textId="77777777" w:rsidR="00DF5467" w:rsidRDefault="00DF5467" w:rsidP="00927443">
      <w:r>
        <w:separator/>
      </w:r>
    </w:p>
  </w:footnote>
  <w:footnote w:type="continuationSeparator" w:id="0">
    <w:p w14:paraId="521A2E81" w14:textId="77777777" w:rsidR="00DF5467" w:rsidRDefault="00DF5467" w:rsidP="009274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95237" w14:textId="77777777" w:rsidR="00DF5467" w:rsidRDefault="00DF5467">
    <w:pPr>
      <w:pStyle w:val="Header"/>
    </w:pPr>
    <w:sdt>
      <w:sdtPr>
        <w:id w:val="171999623"/>
        <w:placeholder>
          <w:docPart w:val="BF554E1D757AAA46ACEA9B5452BAE41A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35B8E4966760414A93BF52F4DF2370B6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F174AEE6CEE616439F584F19C0B581CD"/>
        </w:placeholder>
        <w:temporary/>
        <w:showingPlcHdr/>
      </w:sdtPr>
      <w:sdtContent>
        <w:r>
          <w:t>[Type text]</w:t>
        </w:r>
      </w:sdtContent>
    </w:sdt>
  </w:p>
  <w:p w14:paraId="1443F5C1" w14:textId="77777777" w:rsidR="00DF5467" w:rsidRDefault="00DF546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0EBAD" w14:textId="77777777" w:rsidR="00DF5467" w:rsidRDefault="00DF5467">
    <w:pPr>
      <w:pStyle w:val="Header"/>
    </w:pPr>
    <w:r>
      <w:rPr>
        <w:noProof/>
      </w:rPr>
      <w:drawing>
        <wp:inline distT="0" distB="0" distL="0" distR="0" wp14:anchorId="7AB336F8" wp14:editId="4850B809">
          <wp:extent cx="5486400" cy="5359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HEADER onl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535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CA0"/>
    <w:rsid w:val="000910D0"/>
    <w:rsid w:val="000C06A7"/>
    <w:rsid w:val="001B3B3B"/>
    <w:rsid w:val="002A0236"/>
    <w:rsid w:val="002D0A23"/>
    <w:rsid w:val="00347604"/>
    <w:rsid w:val="00607FC1"/>
    <w:rsid w:val="00650CA0"/>
    <w:rsid w:val="007068EA"/>
    <w:rsid w:val="00850CE0"/>
    <w:rsid w:val="00927443"/>
    <w:rsid w:val="00A633B8"/>
    <w:rsid w:val="00AB66B6"/>
    <w:rsid w:val="00AE167C"/>
    <w:rsid w:val="00BC2755"/>
    <w:rsid w:val="00C2353B"/>
    <w:rsid w:val="00DF5467"/>
    <w:rsid w:val="00E5165C"/>
    <w:rsid w:val="00F7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2A07A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4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44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74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443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4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443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4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44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74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443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4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443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HRISTOPHER:Library:Application%20Support:Microsoft:Office:User%20Templates:My%20Templates:LETTERHEAD%20F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554E1D757AAA46ACEA9B5452BAE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21590-B6F9-484E-8FA9-CD1563FCD450}"/>
      </w:docPartPr>
      <w:docPartBody>
        <w:p w:rsidR="00C01CBA" w:rsidRDefault="00C01CBA">
          <w:pPr>
            <w:pStyle w:val="BF554E1D757AAA46ACEA9B5452BAE41A"/>
          </w:pPr>
          <w:r>
            <w:t>[Type text]</w:t>
          </w:r>
        </w:p>
      </w:docPartBody>
    </w:docPart>
    <w:docPart>
      <w:docPartPr>
        <w:name w:val="35B8E4966760414A93BF52F4DF237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5EB4E-3EF0-7E45-804B-7898202F5752}"/>
      </w:docPartPr>
      <w:docPartBody>
        <w:p w:rsidR="00C01CBA" w:rsidRDefault="00C01CBA">
          <w:pPr>
            <w:pStyle w:val="35B8E4966760414A93BF52F4DF2370B6"/>
          </w:pPr>
          <w:r>
            <w:t>[Type text]</w:t>
          </w:r>
        </w:p>
      </w:docPartBody>
    </w:docPart>
    <w:docPart>
      <w:docPartPr>
        <w:name w:val="F174AEE6CEE616439F584F19C0B58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07765-84A6-D44F-9BC3-C80C6465FADA}"/>
      </w:docPartPr>
      <w:docPartBody>
        <w:p w:rsidR="00C01CBA" w:rsidRDefault="00C01CBA">
          <w:pPr>
            <w:pStyle w:val="F174AEE6CEE616439F584F19C0B581C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CBA"/>
    <w:rsid w:val="00015988"/>
    <w:rsid w:val="003D7758"/>
    <w:rsid w:val="00C0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554E1D757AAA46ACEA9B5452BAE41A">
    <w:name w:val="BF554E1D757AAA46ACEA9B5452BAE41A"/>
  </w:style>
  <w:style w:type="paragraph" w:customStyle="1" w:styleId="35B8E4966760414A93BF52F4DF2370B6">
    <w:name w:val="35B8E4966760414A93BF52F4DF2370B6"/>
  </w:style>
  <w:style w:type="paragraph" w:customStyle="1" w:styleId="F174AEE6CEE616439F584F19C0B581CD">
    <w:name w:val="F174AEE6CEE616439F584F19C0B581C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554E1D757AAA46ACEA9B5452BAE41A">
    <w:name w:val="BF554E1D757AAA46ACEA9B5452BAE41A"/>
  </w:style>
  <w:style w:type="paragraph" w:customStyle="1" w:styleId="35B8E4966760414A93BF52F4DF2370B6">
    <w:name w:val="35B8E4966760414A93BF52F4DF2370B6"/>
  </w:style>
  <w:style w:type="paragraph" w:customStyle="1" w:styleId="F174AEE6CEE616439F584F19C0B581CD">
    <w:name w:val="F174AEE6CEE616439F584F19C0B581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B8216D-C378-4B47-9A02-DC4AEBCD1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F.dotx</Template>
  <TotalTime>0</TotalTime>
  <Pages>1</Pages>
  <Words>247</Words>
  <Characters>1408</Characters>
  <Application>Microsoft Macintosh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</dc:creator>
  <cp:keywords/>
  <dc:description/>
  <cp:lastModifiedBy>Chris Brown</cp:lastModifiedBy>
  <cp:revision>2</cp:revision>
  <cp:lastPrinted>2015-09-29T18:40:00Z</cp:lastPrinted>
  <dcterms:created xsi:type="dcterms:W3CDTF">2015-09-29T18:59:00Z</dcterms:created>
  <dcterms:modified xsi:type="dcterms:W3CDTF">2015-09-29T18:59:00Z</dcterms:modified>
</cp:coreProperties>
</file>